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7CA1C" w14:textId="7EE196B5" w:rsidR="00BB4262" w:rsidRDefault="00BB4262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620"/>
        <w:gridCol w:w="3643"/>
      </w:tblGrid>
      <w:tr w:rsidR="003C43F1" w:rsidRPr="00434B8B" w14:paraId="00E8CE25" w14:textId="77777777" w:rsidTr="003C43F1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242E8283" w14:textId="77777777" w:rsidR="003C43F1" w:rsidRPr="00434B8B" w:rsidRDefault="003C43F1" w:rsidP="009A527F">
            <w:pPr>
              <w:pStyle w:val="PurpleHeading"/>
            </w:pPr>
            <w:r w:rsidRPr="00434B8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75194B0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7FC1E725" w14:textId="77777777" w:rsidR="003C43F1" w:rsidRPr="00434B8B" w:rsidRDefault="003C43F1" w:rsidP="009A527F">
            <w:pPr>
              <w:pStyle w:val="PurpleHeading"/>
            </w:pPr>
            <w:r w:rsidRPr="00434B8B">
              <w:t>Date of Birth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</w:tcBorders>
            <w:vAlign w:val="center"/>
          </w:tcPr>
          <w:p w14:paraId="4CCD7405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5F1281B" w14:textId="77777777" w:rsidTr="003C43F1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7E390B3F" w14:textId="77777777" w:rsidR="003C43F1" w:rsidRPr="00434B8B" w:rsidRDefault="003C43F1" w:rsidP="009A527F">
            <w:pPr>
              <w:pStyle w:val="PurpleHeading"/>
            </w:pPr>
            <w:r w:rsidRPr="00434B8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6D717DBA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7F9C5E0F" w14:textId="77777777" w:rsidR="003C43F1" w:rsidRPr="00434B8B" w:rsidRDefault="003C43F1" w:rsidP="003C43F1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00"/>
        <w:gridCol w:w="2700"/>
        <w:gridCol w:w="3330"/>
        <w:gridCol w:w="2070"/>
      </w:tblGrid>
      <w:tr w:rsidR="003C43F1" w:rsidRPr="00434B8B" w14:paraId="03BBA56A" w14:textId="77777777" w:rsidTr="009A527F">
        <w:trPr>
          <w:trHeight w:val="576"/>
        </w:trPr>
        <w:tc>
          <w:tcPr>
            <w:tcW w:w="8730" w:type="dxa"/>
            <w:gridSpan w:val="3"/>
            <w:tcBorders>
              <w:right w:val="nil"/>
            </w:tcBorders>
            <w:shd w:val="clear" w:color="auto" w:fill="EBE2F0"/>
            <w:vAlign w:val="center"/>
          </w:tcPr>
          <w:p w14:paraId="2CD165E1" w14:textId="77777777" w:rsidR="003C43F1" w:rsidRPr="00434B8B" w:rsidRDefault="003C43F1" w:rsidP="009A527F">
            <w:pPr>
              <w:pStyle w:val="PurpleHeading"/>
            </w:pPr>
            <w:r w:rsidRPr="00434B8B">
              <w:t>Locating Bars for indexing THE ALTA DEVICE are indexed to table at</w:t>
            </w:r>
          </w:p>
        </w:tc>
        <w:tc>
          <w:tcPr>
            <w:tcW w:w="2070" w:type="dxa"/>
            <w:tcBorders>
              <w:left w:val="nil"/>
            </w:tcBorders>
            <w:shd w:val="clear" w:color="auto" w:fill="auto"/>
            <w:vAlign w:val="center"/>
          </w:tcPr>
          <w:p w14:paraId="783E2919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C9642EC" w14:textId="77777777" w:rsidTr="009A527F">
        <w:trPr>
          <w:trHeight w:val="516"/>
        </w:trPr>
        <w:tc>
          <w:tcPr>
            <w:tcW w:w="2700" w:type="dxa"/>
            <w:vMerge w:val="restart"/>
            <w:tcBorders>
              <w:right w:val="nil"/>
            </w:tcBorders>
            <w:shd w:val="clear" w:color="auto" w:fill="EBE2F0"/>
            <w:vAlign w:val="center"/>
          </w:tcPr>
          <w:p w14:paraId="50C57467" w14:textId="77777777" w:rsidR="003C43F1" w:rsidRPr="00434B8B" w:rsidRDefault="003C43F1" w:rsidP="009A527F">
            <w:pPr>
              <w:pStyle w:val="PurpleHeading"/>
            </w:pPr>
            <w:r w:rsidRPr="00434B8B">
              <w:t>ARMSHUTTLE ELITE Used?</w:t>
            </w:r>
          </w:p>
        </w:tc>
        <w:tc>
          <w:tcPr>
            <w:tcW w:w="2700" w:type="dxa"/>
            <w:vMerge w:val="restart"/>
            <w:tcBorders>
              <w:left w:val="nil"/>
              <w:right w:val="nil"/>
            </w:tcBorders>
            <w:vAlign w:val="center"/>
          </w:tcPr>
          <w:p w14:paraId="420F634B" w14:textId="77777777" w:rsidR="003C43F1" w:rsidRPr="00434B8B" w:rsidRDefault="00780393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ArmShuttle Elite Used?"/>
                <w:tag w:val="ArmShuttle Elite Used?"/>
                <w:id w:val="-1142264523"/>
                <w:placeholder>
                  <w:docPart w:val="54B395DF7EA1483AA4AF16A794A6B06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6360FFD9" w14:textId="77777777" w:rsidR="003C43F1" w:rsidRPr="00434B8B" w:rsidRDefault="003C43F1" w:rsidP="009A527F">
            <w:pPr>
              <w:pStyle w:val="PurpleHeading"/>
            </w:pPr>
            <w:r w:rsidRPr="00434B8B">
              <w:t>Armshuttle Hand Grips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1B440C3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4F9CC7D2" w14:textId="77777777" w:rsidTr="009A527F">
        <w:trPr>
          <w:trHeight w:val="516"/>
        </w:trPr>
        <w:tc>
          <w:tcPr>
            <w:tcW w:w="2700" w:type="dxa"/>
            <w:vMerge/>
            <w:tcBorders>
              <w:right w:val="nil"/>
            </w:tcBorders>
            <w:shd w:val="clear" w:color="auto" w:fill="EBE2F0"/>
            <w:vAlign w:val="center"/>
          </w:tcPr>
          <w:p w14:paraId="4B922B81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700" w:type="dxa"/>
            <w:vMerge/>
            <w:tcBorders>
              <w:left w:val="nil"/>
              <w:right w:val="nil"/>
            </w:tcBorders>
            <w:vAlign w:val="center"/>
          </w:tcPr>
          <w:p w14:paraId="419BD08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119C7F27" w14:textId="77777777" w:rsidR="003C43F1" w:rsidRPr="00434B8B" w:rsidRDefault="003C43F1" w:rsidP="009A527F">
            <w:pPr>
              <w:pStyle w:val="PurpleHeading"/>
            </w:pPr>
            <w:r w:rsidRPr="00434B8B">
              <w:t>Armshuttle headrest</w:t>
            </w:r>
            <w:r>
              <w:t xml:space="preserve"> </w:t>
            </w:r>
            <w:r>
              <w:br/>
            </w:r>
            <w:r w:rsidRPr="00434B8B">
              <w:t>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3BC6AB0C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3F51EF3" w14:textId="77777777" w:rsidTr="009A527F">
        <w:trPr>
          <w:trHeight w:val="395"/>
        </w:trPr>
        <w:tc>
          <w:tcPr>
            <w:tcW w:w="2700" w:type="dxa"/>
            <w:tcBorders>
              <w:right w:val="nil"/>
            </w:tcBorders>
            <w:shd w:val="clear" w:color="auto" w:fill="EBE2F0"/>
            <w:vAlign w:val="center"/>
          </w:tcPr>
          <w:p w14:paraId="4CAAA2AC" w14:textId="77777777" w:rsidR="003C43F1" w:rsidRPr="00434B8B" w:rsidRDefault="003C43F1" w:rsidP="009A527F">
            <w:pPr>
              <w:pStyle w:val="PurpleHeading"/>
            </w:pPr>
            <w:r w:rsidRPr="00434B8B">
              <w:t>Vac-Lok Used?</w:t>
            </w:r>
          </w:p>
        </w:tc>
        <w:tc>
          <w:tcPr>
            <w:tcW w:w="2700" w:type="dxa"/>
            <w:tcBorders>
              <w:left w:val="nil"/>
              <w:right w:val="nil"/>
            </w:tcBorders>
            <w:vAlign w:val="center"/>
          </w:tcPr>
          <w:p w14:paraId="492F8317" w14:textId="77777777" w:rsidR="003C43F1" w:rsidRPr="00434B8B" w:rsidRDefault="00780393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Vac-Lok Used?"/>
                <w:tag w:val="Vac-Lok Used?"/>
                <w:id w:val="-924570855"/>
                <w:placeholder>
                  <w:docPart w:val="59C90887514648E4BFECFDCC30AA7C6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3EC4E4B2" w14:textId="77777777" w:rsidR="003C43F1" w:rsidRPr="00434B8B" w:rsidRDefault="003C43F1" w:rsidP="009A527F">
            <w:pPr>
              <w:pStyle w:val="PurpleHeading"/>
            </w:pPr>
            <w:r w:rsidRPr="00434B8B">
              <w:t>Vac-Lok Lok-Bar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22864440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443EDB38" w14:textId="77777777" w:rsidR="003C43F1" w:rsidRPr="00434B8B" w:rsidRDefault="003C43F1" w:rsidP="003C43F1">
      <w:pPr>
        <w:rPr>
          <w:b/>
          <w:bCs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620"/>
        <w:gridCol w:w="5490"/>
      </w:tblGrid>
      <w:tr w:rsidR="00780393" w:rsidRPr="00434B8B" w14:paraId="2362B1BD" w14:textId="77777777" w:rsidTr="001942C9">
        <w:trPr>
          <w:trHeight w:val="32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9489591" w14:textId="16274A0D" w:rsidR="00780393" w:rsidRPr="00434B8B" w:rsidRDefault="00780393" w:rsidP="009A527F">
            <w:pPr>
              <w:pStyle w:val="PurpleHeading"/>
            </w:pPr>
            <w:r w:rsidRPr="00434B8B">
              <w:t>Respiratory Plate Used</w:t>
            </w:r>
          </w:p>
        </w:tc>
        <w:tc>
          <w:tcPr>
            <w:tcW w:w="711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63A09AE2" w14:textId="5E25A9E4" w:rsidR="00780393" w:rsidRPr="00434B8B" w:rsidRDefault="00780393" w:rsidP="00780393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alias w:val="Respiratory Plate Used"/>
                <w:tag w:val="Respiratory Plate Used"/>
                <w:id w:val="48043333"/>
                <w:placeholder>
                  <w:docPart w:val="2A337A9BEC9746369625C22BD22837AF"/>
                </w:placeholder>
                <w:showingPlcHdr/>
                <w:dropDownList>
                  <w:listItem w:value="Choose an item."/>
                  <w:listItem w:displayText="Standard" w:value="Standard"/>
                  <w:listItem w:displayText="Wide" w:value="Wide"/>
                  <w:listItem w:displayText="ComfortCare Cushion" w:value="ComfortCare Cushion"/>
                  <w:listItem w:displayText="None" w:value="None"/>
                </w:dropDownList>
              </w:sdtPr>
              <w:sdtContent>
                <w:r w:rsidRPr="0092653D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Segoe UI Symbol" w:eastAsia="MS Gothic" w:hAnsi="Segoe UI Symbol" w:cs="Segoe UI Symbol"/>
              </w:rPr>
              <w:t xml:space="preserve">   </w:t>
            </w:r>
            <w:r w:rsidRPr="00FF2C96">
              <w:rPr>
                <w:b/>
                <w:bCs/>
                <w:color w:val="FF0000"/>
                <w:sz w:val="14"/>
                <w:szCs w:val="14"/>
              </w:rPr>
              <w:t>If none, skip to respiratory belt section</w:t>
            </w:r>
          </w:p>
        </w:tc>
      </w:tr>
      <w:tr w:rsidR="003C43F1" w:rsidRPr="00434B8B" w14:paraId="06B259AB" w14:textId="77777777" w:rsidTr="009A527F">
        <w:trPr>
          <w:trHeight w:val="67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3A6CC0F8" w14:textId="77777777" w:rsidR="003C43F1" w:rsidRPr="00434B8B" w:rsidRDefault="003C43F1" w:rsidP="009A527F">
            <w:pPr>
              <w:pStyle w:val="PurpleHeading"/>
            </w:pPr>
            <w:r w:rsidRPr="00434B8B">
              <w:t>1) ONEBridge Side A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933CAD3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F8ED99" w14:textId="77777777" w:rsidR="003C43F1" w:rsidRPr="00434B8B" w:rsidRDefault="003C43F1" w:rsidP="009A527F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 w:rsidRPr="00434B8B">
              <w:rPr>
                <w:rFonts w:cstheme="majorHAnsi"/>
                <w:noProof/>
              </w:rPr>
              <w:drawing>
                <wp:inline distT="0" distB="0" distL="0" distR="0" wp14:anchorId="611C8F72" wp14:editId="1FB7F463">
                  <wp:extent cx="2772410" cy="2324332"/>
                  <wp:effectExtent l="0" t="0" r="8890" b="0"/>
                  <wp:docPr id="3" name="Graphic 3" descr="A drawing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A drawing of a machin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r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39" cy="233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FE49E" w14:textId="77777777" w:rsidR="003C43F1" w:rsidRPr="00434B8B" w:rsidRDefault="003C43F1" w:rsidP="009A527F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3C43F1" w:rsidRPr="00434B8B" w14:paraId="0D94C2C2" w14:textId="77777777" w:rsidTr="009A527F">
        <w:trPr>
          <w:trHeight w:val="71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326A78D" w14:textId="77777777" w:rsidR="003C43F1" w:rsidRPr="00434B8B" w:rsidRDefault="003C43F1" w:rsidP="009A527F">
            <w:pPr>
              <w:pStyle w:val="PurpleHeading"/>
              <w:rPr>
                <w:bCs/>
              </w:rPr>
            </w:pPr>
            <w:r w:rsidRPr="00434B8B">
              <w:t>2) ONEBridge Side B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CF68910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F5178A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2FAA0A51" w14:textId="77777777" w:rsidTr="009A527F">
        <w:trPr>
          <w:trHeight w:val="62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1F0033BE" w14:textId="77777777" w:rsidR="003C43F1" w:rsidRPr="00434B8B" w:rsidRDefault="003C43F1" w:rsidP="009A527F">
            <w:pPr>
              <w:pStyle w:val="PurpleHeading"/>
              <w:rPr>
                <w:bCs/>
              </w:rPr>
            </w:pPr>
            <w:r w:rsidRPr="00434B8B">
              <w:t>3) Docking Index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5CDBA64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747B47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3BB69DF5" w14:textId="77777777" w:rsidTr="009A527F">
        <w:trPr>
          <w:trHeight w:val="62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95A8FC2" w14:textId="77777777" w:rsidR="003C43F1" w:rsidRPr="00434B8B" w:rsidRDefault="003C43F1" w:rsidP="009A527F">
            <w:pPr>
              <w:pStyle w:val="PurpleHeading"/>
            </w:pPr>
            <w:r w:rsidRPr="00434B8B">
              <w:t>4) ONEBridge Lateral Position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249C026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5D2DE6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09D866E8" w14:textId="77777777" w:rsidTr="009A527F">
        <w:trPr>
          <w:trHeight w:val="53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67D68BD4" w14:textId="77777777" w:rsidR="003C43F1" w:rsidRPr="00434B8B" w:rsidRDefault="003C43F1" w:rsidP="009A527F">
            <w:pPr>
              <w:pStyle w:val="PurpleHeading"/>
            </w:pPr>
            <w:r w:rsidRPr="00434B8B">
              <w:t>5) Respiratory Plate Height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CBF3D53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FA075EA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noProof/>
              </w:rPr>
            </w:pPr>
          </w:p>
        </w:tc>
      </w:tr>
      <w:tr w:rsidR="003C43F1" w:rsidRPr="00434B8B" w14:paraId="47912381" w14:textId="77777777" w:rsidTr="009A527F">
        <w:trPr>
          <w:trHeight w:val="530"/>
        </w:trPr>
        <w:tc>
          <w:tcPr>
            <w:tcW w:w="3690" w:type="dxa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4DF07E0A" w14:textId="77777777" w:rsidR="003C43F1" w:rsidRPr="00434B8B" w:rsidRDefault="003C43F1" w:rsidP="009A527F">
            <w:pPr>
              <w:pStyle w:val="PurpleHeading"/>
            </w:pPr>
            <w:r w:rsidRPr="00434B8B">
              <w:t xml:space="preserve">6) Respiratory Plate </w:t>
            </w:r>
            <w:r w:rsidRPr="00434B8B">
              <w:br/>
              <w:t xml:space="preserve">    Lateral Position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202279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73174" w14:textId="77777777" w:rsidR="003C43F1" w:rsidRPr="00434B8B" w:rsidRDefault="003C43F1" w:rsidP="009A527F">
            <w:pPr>
              <w:spacing w:before="80" w:after="80"/>
              <w:rPr>
                <w:noProof/>
              </w:rPr>
            </w:pPr>
          </w:p>
        </w:tc>
      </w:tr>
      <w:tr w:rsidR="003C43F1" w:rsidRPr="00434B8B" w14:paraId="76C87DC5" w14:textId="77777777" w:rsidTr="009A527F">
        <w:trPr>
          <w:trHeight w:val="1011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60BE913" w14:textId="77777777" w:rsidR="003C43F1" w:rsidRPr="00FC0139" w:rsidRDefault="003C43F1" w:rsidP="009A527F">
            <w:pPr>
              <w:spacing w:before="80" w:after="80"/>
              <w:rPr>
                <w:rFonts w:cstheme="majorHAnsi"/>
                <w:b/>
                <w:bCs/>
                <w:color w:val="FF0000"/>
                <w:sz w:val="14"/>
                <w:szCs w:val="14"/>
              </w:rPr>
            </w:pPr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 xml:space="preserve">If using </w:t>
            </w:r>
            <w:proofErr w:type="spellStart"/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>ComfortCare</w:t>
            </w:r>
            <w:proofErr w:type="spellEnd"/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 xml:space="preserve"> Cushion </w:t>
            </w:r>
            <w:r>
              <w:rPr>
                <w:rFonts w:cstheme="majorHAnsi"/>
                <w:b/>
                <w:bCs/>
                <w:color w:val="FF0000"/>
                <w:sz w:val="14"/>
                <w:szCs w:val="14"/>
              </w:rPr>
              <w:br/>
            </w:r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>with Wide Respiratory Plate)</w:t>
            </w:r>
          </w:p>
          <w:p w14:paraId="31F9563E" w14:textId="77777777" w:rsidR="003C43F1" w:rsidRPr="00434B8B" w:rsidRDefault="003C43F1" w:rsidP="009A527F">
            <w:pPr>
              <w:pStyle w:val="PurpleHeading"/>
            </w:pPr>
            <w:r w:rsidRPr="00434B8B">
              <w:t>7) Set pressure between</w:t>
            </w:r>
          </w:p>
          <w:p w14:paraId="456E6848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37A3713E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  <w:bookmarkEnd w:id="0"/>
            <w:r w:rsidRPr="00434B8B">
              <w:rPr>
                <w:rFonts w:cstheme="majorHAnsi"/>
              </w:rPr>
              <w:t xml:space="preserve"> &amp;</w:t>
            </w:r>
          </w:p>
          <w:p w14:paraId="143C1E42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  <w:bookmarkEnd w:id="1"/>
          </w:p>
        </w:tc>
        <w:tc>
          <w:tcPr>
            <w:tcW w:w="54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18F6F" w14:textId="77777777" w:rsidR="003C43F1" w:rsidRPr="00434B8B" w:rsidRDefault="003C43F1" w:rsidP="009A527F">
            <w:pPr>
              <w:spacing w:before="80" w:after="80"/>
              <w:jc w:val="center"/>
              <w:rPr>
                <w:noProof/>
              </w:rPr>
            </w:pPr>
            <w:r w:rsidRPr="00434B8B">
              <w:rPr>
                <w:noProof/>
              </w:rPr>
              <w:drawing>
                <wp:inline distT="0" distB="0" distL="0" distR="0" wp14:anchorId="6F2749FC" wp14:editId="514E4873">
                  <wp:extent cx="3258190" cy="1113475"/>
                  <wp:effectExtent l="0" t="0" r="0" b="0"/>
                  <wp:docPr id="5" name="Graphic 5" descr="A drawing of a pen and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A drawing of a pen and a pencil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b="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90" cy="111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DF6B7" w14:textId="77777777" w:rsidR="003C43F1" w:rsidRPr="00434B8B" w:rsidRDefault="003C43F1" w:rsidP="003C43F1">
      <w:r w:rsidRPr="00434B8B">
        <w:br/>
      </w:r>
    </w:p>
    <w:tbl>
      <w:tblPr>
        <w:tblStyle w:val="TableGrid"/>
        <w:tblW w:w="10808" w:type="dxa"/>
        <w:tblInd w:w="-5" w:type="dxa"/>
        <w:tblLook w:val="04A0" w:firstRow="1" w:lastRow="0" w:firstColumn="1" w:lastColumn="0" w:noHBand="0" w:noVBand="1"/>
      </w:tblPr>
      <w:tblGrid>
        <w:gridCol w:w="4050"/>
        <w:gridCol w:w="2092"/>
        <w:gridCol w:w="4666"/>
      </w:tblGrid>
      <w:tr w:rsidR="003C43F1" w:rsidRPr="00434B8B" w14:paraId="684AFDD8" w14:textId="77777777" w:rsidTr="009A527F">
        <w:trPr>
          <w:trHeight w:val="368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553E7F9B" w14:textId="77777777" w:rsidR="003C43F1" w:rsidRPr="00434B8B" w:rsidRDefault="003C43F1" w:rsidP="009A527F">
            <w:pPr>
              <w:pStyle w:val="PurpleHeading"/>
            </w:pPr>
            <w:r w:rsidRPr="00434B8B">
              <w:lastRenderedPageBreak/>
              <w:t>Respiratory Belt Used?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59B22ED4" w14:textId="77777777" w:rsidR="003C43F1" w:rsidRPr="00434B8B" w:rsidRDefault="00780393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Respiratory Belt Used?"/>
                <w:tag w:val="Respiratory Belt Used?"/>
                <w:id w:val="1222487327"/>
                <w:placeholder>
                  <w:docPart w:val="DB58D025D23C4184B8BEA08986178BA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666" w:type="dxa"/>
            <w:vMerge w:val="restart"/>
            <w:vAlign w:val="center"/>
          </w:tcPr>
          <w:p w14:paraId="23BB6CD5" w14:textId="77777777" w:rsidR="003C43F1" w:rsidRPr="00434B8B" w:rsidRDefault="003C43F1" w:rsidP="009A527F">
            <w:pPr>
              <w:spacing w:before="80" w:after="80" w:line="276" w:lineRule="auto"/>
              <w:jc w:val="center"/>
              <w:rPr>
                <w:rFonts w:cstheme="majorHAnsi"/>
              </w:rPr>
            </w:pPr>
            <w:r w:rsidRPr="00434B8B">
              <w:rPr>
                <w:rFonts w:cstheme="majorHAnsi"/>
                <w:noProof/>
              </w:rPr>
              <w:drawing>
                <wp:inline distT="0" distB="0" distL="0" distR="0" wp14:anchorId="433E4004" wp14:editId="462AA3EF">
                  <wp:extent cx="2825769" cy="2338875"/>
                  <wp:effectExtent l="0" t="0" r="0" b="0"/>
                  <wp:docPr id="852358388" name="Picture 1" descr="A diagram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358388" name="Picture 1" descr="A diagram of a devi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73" cy="234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3F1" w:rsidRPr="00434B8B" w14:paraId="4BC7F9D0" w14:textId="77777777" w:rsidTr="009A527F">
        <w:trPr>
          <w:trHeight w:val="278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1FF938D6" w14:textId="77777777" w:rsidR="003C43F1" w:rsidRPr="00434B8B" w:rsidRDefault="003C43F1" w:rsidP="009A527F">
            <w:pPr>
              <w:pStyle w:val="PurpleHeading"/>
            </w:pPr>
            <w:r w:rsidRPr="00434B8B">
              <w:t>Belt type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sdt>
            <w:sdtPr>
              <w:rPr>
                <w:rFonts w:cstheme="majorHAnsi"/>
              </w:rPr>
              <w:alias w:val="Belt Type"/>
              <w:tag w:val="Belt Type"/>
              <w:id w:val="1175613480"/>
              <w:placeholder>
                <w:docPart w:val="AC737F8CDB2F47F282D837D4A3FD5947"/>
              </w:placeholder>
              <w:showingPlcHdr/>
              <w:dropDownList>
                <w:listItem w:value="Choose an item."/>
                <w:listItem w:displayText="ZiFix Standalone" w:value="ZiFix Standalone"/>
                <w:listItem w:displayText="ZiFix Traverse" w:value="ZiFix Traverse"/>
                <w:listItem w:displayText="None" w:value="None"/>
              </w:dropDownList>
            </w:sdtPr>
            <w:sdtEndPr/>
            <w:sdtContent>
              <w:p w14:paraId="37063CC3" w14:textId="77777777" w:rsidR="003C43F1" w:rsidRPr="00434B8B" w:rsidRDefault="003C43F1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4666" w:type="dxa"/>
            <w:vMerge/>
            <w:vAlign w:val="center"/>
          </w:tcPr>
          <w:p w14:paraId="0555E893" w14:textId="77777777" w:rsidR="003C43F1" w:rsidRPr="00434B8B" w:rsidRDefault="003C43F1" w:rsidP="009A527F">
            <w:pPr>
              <w:spacing w:before="80" w:after="80" w:line="276" w:lineRule="auto"/>
              <w:jc w:val="center"/>
              <w:rPr>
                <w:rFonts w:cstheme="majorHAnsi"/>
                <w:noProof/>
              </w:rPr>
            </w:pPr>
          </w:p>
        </w:tc>
      </w:tr>
      <w:tr w:rsidR="003C43F1" w:rsidRPr="00434B8B" w14:paraId="3A6163D1" w14:textId="77777777" w:rsidTr="009A527F">
        <w:trPr>
          <w:trHeight w:val="366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51C7730F" w14:textId="77777777" w:rsidR="003C43F1" w:rsidRPr="00434B8B" w:rsidRDefault="003C43F1" w:rsidP="009A527F">
            <w:pPr>
              <w:pStyle w:val="PurpleHeading"/>
            </w:pPr>
            <w:r>
              <w:t xml:space="preserve">1) left docking index </w:t>
            </w:r>
            <w:r w:rsidRPr="00A16DCA">
              <w:rPr>
                <w:sz w:val="14"/>
                <w:szCs w:val="16"/>
              </w:rPr>
              <w:t>(if applicable)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6B95DFC3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4666" w:type="dxa"/>
            <w:vMerge/>
            <w:vAlign w:val="center"/>
          </w:tcPr>
          <w:p w14:paraId="6FB62975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E7FF5F7" w14:textId="77777777" w:rsidTr="009A527F">
        <w:trPr>
          <w:trHeight w:val="368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453F1B92" w14:textId="77777777" w:rsidR="003C43F1" w:rsidRPr="00434B8B" w:rsidRDefault="003C43F1" w:rsidP="009A527F">
            <w:pPr>
              <w:pStyle w:val="PurpleHeading"/>
            </w:pPr>
            <w:r>
              <w:t xml:space="preserve">1) right docking index </w:t>
            </w:r>
            <w:r w:rsidRPr="00A16DCA">
              <w:rPr>
                <w:sz w:val="14"/>
                <w:szCs w:val="16"/>
              </w:rPr>
              <w:t>(if applicable)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2111974B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4666" w:type="dxa"/>
            <w:vMerge/>
            <w:vAlign w:val="center"/>
          </w:tcPr>
          <w:p w14:paraId="3AE5D743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23F7AADE" w14:textId="77777777" w:rsidTr="009A527F">
        <w:trPr>
          <w:trHeight w:val="188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2E0BC94B" w14:textId="77777777" w:rsidR="003C43F1" w:rsidRPr="00434B8B" w:rsidRDefault="003C43F1" w:rsidP="009A527F">
            <w:pPr>
              <w:pStyle w:val="PurpleHeading"/>
            </w:pPr>
            <w:r>
              <w:t xml:space="preserve">2) </w:t>
            </w:r>
            <w:r w:rsidRPr="00434B8B">
              <w:t>Left velcro strap indexed at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1535FD71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4666" w:type="dxa"/>
            <w:vMerge/>
            <w:vAlign w:val="center"/>
          </w:tcPr>
          <w:p w14:paraId="53489E8F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03A66F7" w14:textId="77777777" w:rsidTr="009A527F">
        <w:trPr>
          <w:trHeight w:val="278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6F62D519" w14:textId="77777777" w:rsidR="003C43F1" w:rsidRPr="00434B8B" w:rsidRDefault="003C43F1" w:rsidP="009A527F">
            <w:pPr>
              <w:pStyle w:val="PurpleHeading"/>
            </w:pPr>
            <w:r>
              <w:t xml:space="preserve">3) </w:t>
            </w:r>
            <w:r w:rsidRPr="00434B8B">
              <w:t>Right velcro strap indexed at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3D9600B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4666" w:type="dxa"/>
            <w:vMerge/>
            <w:vAlign w:val="center"/>
          </w:tcPr>
          <w:p w14:paraId="3EA738CA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61C59F3" w14:textId="77777777" w:rsidTr="009A527F">
        <w:trPr>
          <w:trHeight w:val="449"/>
        </w:trPr>
        <w:tc>
          <w:tcPr>
            <w:tcW w:w="4050" w:type="dxa"/>
            <w:tcBorders>
              <w:right w:val="nil"/>
            </w:tcBorders>
            <w:shd w:val="clear" w:color="auto" w:fill="EBE2F0"/>
            <w:vAlign w:val="center"/>
          </w:tcPr>
          <w:p w14:paraId="4B8CD371" w14:textId="77777777" w:rsidR="003C43F1" w:rsidRPr="00434B8B" w:rsidRDefault="003C43F1" w:rsidP="009A527F">
            <w:pPr>
              <w:pStyle w:val="PurpleHeading"/>
            </w:pPr>
            <w:r>
              <w:t xml:space="preserve">4) </w:t>
            </w:r>
            <w:r w:rsidRPr="00434B8B">
              <w:t>Set pressure between</w:t>
            </w:r>
          </w:p>
        </w:tc>
        <w:tc>
          <w:tcPr>
            <w:tcW w:w="2092" w:type="dxa"/>
            <w:tcBorders>
              <w:left w:val="nil"/>
            </w:tcBorders>
            <w:vAlign w:val="center"/>
          </w:tcPr>
          <w:p w14:paraId="74987B5A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  <w:r w:rsidRPr="00434B8B">
              <w:rPr>
                <w:rFonts w:cstheme="majorHAnsi"/>
              </w:rPr>
              <w:t xml:space="preserve"> &amp;</w:t>
            </w:r>
          </w:p>
          <w:p w14:paraId="18C11BB7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</w:p>
        </w:tc>
        <w:tc>
          <w:tcPr>
            <w:tcW w:w="4666" w:type="dxa"/>
            <w:vMerge/>
            <w:vAlign w:val="center"/>
          </w:tcPr>
          <w:p w14:paraId="4351043C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58B3852F" w14:textId="77777777" w:rsidR="003C43F1" w:rsidRPr="00434B8B" w:rsidRDefault="003C43F1" w:rsidP="003C43F1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722"/>
        <w:gridCol w:w="2128"/>
        <w:gridCol w:w="4950"/>
      </w:tblGrid>
      <w:tr w:rsidR="003C43F1" w:rsidRPr="00434B8B" w14:paraId="6D3279E8" w14:textId="77777777" w:rsidTr="009A527F">
        <w:trPr>
          <w:trHeight w:val="835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A0947F8" w14:textId="77777777" w:rsidR="003C43F1" w:rsidRPr="00434B8B" w:rsidRDefault="003C43F1" w:rsidP="009A527F">
            <w:pPr>
              <w:pStyle w:val="PurpleHeading"/>
            </w:pPr>
            <w:r w:rsidRPr="00434B8B">
              <w:t xml:space="preserve">Bridge with Clam-Lok </w:t>
            </w:r>
            <w:r w:rsidRPr="00434B8B">
              <w:br/>
              <w:t>Cushion Used?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11AE483" w14:textId="77777777" w:rsidR="003C43F1" w:rsidRPr="00434B8B" w:rsidRDefault="00780393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Bridge with Clam-Lok Cushion Used?"/>
                <w:tag w:val="Bridge with Clam-Lok Cushion Used?"/>
                <w:id w:val="1497224176"/>
                <w:placeholder>
                  <w:docPart w:val="FF652881B27143219DE36385E4FB4429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950" w:type="dxa"/>
            <w:vMerge w:val="restart"/>
            <w:vAlign w:val="center"/>
          </w:tcPr>
          <w:p w14:paraId="0FBD5354" w14:textId="77777777" w:rsidR="003C43F1" w:rsidRPr="00434B8B" w:rsidRDefault="003C43F1" w:rsidP="009A527F">
            <w:pPr>
              <w:spacing w:before="80" w:after="80" w:line="276" w:lineRule="auto"/>
              <w:jc w:val="center"/>
              <w:rPr>
                <w:rFonts w:cstheme="majorHAnsi"/>
              </w:rPr>
            </w:pPr>
            <w:r w:rsidRPr="00434B8B">
              <w:rPr>
                <w:rFonts w:cstheme="majorHAnsi"/>
                <w:noProof/>
              </w:rPr>
              <w:drawing>
                <wp:inline distT="0" distB="0" distL="0" distR="0" wp14:anchorId="6CDFD06D" wp14:editId="614BE62C">
                  <wp:extent cx="2750185" cy="1783354"/>
                  <wp:effectExtent l="0" t="0" r="0" b="7620"/>
                  <wp:docPr id="13" name="Picture 13" descr="A drawing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drawing of a machin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" r="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75" cy="180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3F1" w:rsidRPr="00434B8B" w14:paraId="03C346DF" w14:textId="77777777" w:rsidTr="009A527F">
        <w:trPr>
          <w:trHeight w:val="65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47BA28E" w14:textId="77777777" w:rsidR="003C43F1" w:rsidRPr="00434B8B" w:rsidRDefault="003C43F1" w:rsidP="009A527F">
            <w:pPr>
              <w:pStyle w:val="PurpleHeading"/>
            </w:pPr>
            <w:r w:rsidRPr="00434B8B">
              <w:t>1) ONEBridge Side A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618035E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246088F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05FDC636" w14:textId="77777777" w:rsidTr="009A527F">
        <w:trPr>
          <w:trHeight w:val="629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582824B" w14:textId="77777777" w:rsidR="003C43F1" w:rsidRPr="00434B8B" w:rsidRDefault="003C43F1" w:rsidP="009A527F">
            <w:pPr>
              <w:pStyle w:val="PurpleHeading"/>
            </w:pPr>
            <w:r w:rsidRPr="00434B8B">
              <w:t>2) ONEBridge Side B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2ACD7AAC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27E7E30A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AF8EEEE" w14:textId="77777777" w:rsidTr="009A527F">
        <w:trPr>
          <w:trHeight w:val="611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3A9B558" w14:textId="77777777" w:rsidR="003C43F1" w:rsidRPr="00434B8B" w:rsidRDefault="003C43F1" w:rsidP="009A527F">
            <w:pPr>
              <w:pStyle w:val="PurpleHeading"/>
            </w:pPr>
            <w:r w:rsidRPr="00434B8B">
              <w:t>3) Docking Index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09EE5DB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AE4EA2E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78895E5D" w14:textId="77777777" w:rsidTr="009A527F">
        <w:trPr>
          <w:trHeight w:val="629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AF302FD" w14:textId="77777777" w:rsidR="003C43F1" w:rsidRPr="00434B8B" w:rsidRDefault="003C43F1" w:rsidP="009A527F">
            <w:pPr>
              <w:pStyle w:val="PurpleHeading"/>
            </w:pPr>
            <w:r w:rsidRPr="00434B8B">
              <w:t>4) ONEBridge Lateral Position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7C69EA4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9C0E7CB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48F60D4C" w14:textId="77777777" w:rsidR="003C43F1" w:rsidRPr="00434B8B" w:rsidRDefault="003C43F1" w:rsidP="003C43F1"/>
    <w:p w14:paraId="7CA05145" w14:textId="77777777" w:rsidR="00780393" w:rsidRPr="00434B8B" w:rsidRDefault="00780393" w:rsidP="003C43F1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3C43F1" w:rsidRPr="00434B8B" w14:paraId="08B887DD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894A274" w14:textId="77777777" w:rsidR="003C43F1" w:rsidRPr="00434B8B" w:rsidRDefault="003C43F1" w:rsidP="009A527F">
            <w:pPr>
              <w:pStyle w:val="PurpleHeading"/>
            </w:pPr>
            <w:r w:rsidRPr="00434B8B">
              <w:t xml:space="preserve">KneeFix Used?  </w:t>
            </w:r>
          </w:p>
        </w:tc>
        <w:tc>
          <w:tcPr>
            <w:tcW w:w="2583" w:type="dxa"/>
            <w:vAlign w:val="center"/>
          </w:tcPr>
          <w:p w14:paraId="4928EEF1" w14:textId="77777777" w:rsidR="003C43F1" w:rsidRPr="00434B8B" w:rsidRDefault="00780393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Kneefix Used?"/>
                <w:tag w:val="Kneefix Used?"/>
                <w:id w:val="-74058982"/>
                <w:placeholder>
                  <w:docPart w:val="59F2E3A2506B4BB5AA797737E799CCBC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4263733C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C489CE9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64189FC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2A40EE72" w14:textId="77777777" w:rsidR="003C43F1" w:rsidRPr="00434B8B" w:rsidRDefault="003C43F1" w:rsidP="009A527F">
            <w:pPr>
              <w:pStyle w:val="PurpleHeading"/>
            </w:pPr>
            <w:r w:rsidRPr="00434B8B">
              <w:t>Feetfix Used?</w:t>
            </w:r>
          </w:p>
        </w:tc>
        <w:tc>
          <w:tcPr>
            <w:tcW w:w="2583" w:type="dxa"/>
            <w:vAlign w:val="center"/>
          </w:tcPr>
          <w:p w14:paraId="180857FE" w14:textId="77777777" w:rsidR="003C43F1" w:rsidRPr="00434B8B" w:rsidRDefault="00780393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fix Used?"/>
                <w:tag w:val="Feetfix Used?"/>
                <w:id w:val="-1640263633"/>
                <w:placeholder>
                  <w:docPart w:val="58FE92A59F2E4C5D9EA4006000BC248F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1324772E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8FCD342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2DE7E094" w14:textId="77777777" w:rsidTr="009A527F">
        <w:trPr>
          <w:trHeight w:val="293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6B573786" w14:textId="77777777" w:rsidR="003C43F1" w:rsidRPr="00434B8B" w:rsidRDefault="003C43F1" w:rsidP="009A527F">
            <w:pPr>
              <w:pStyle w:val="PurpleHeading"/>
            </w:pPr>
            <w:r w:rsidRPr="00434B8B">
              <w:t>flexlock knee support used?</w:t>
            </w:r>
          </w:p>
        </w:tc>
        <w:tc>
          <w:tcPr>
            <w:tcW w:w="2583" w:type="dxa"/>
            <w:vMerge w:val="restart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Flexlock Knee Support Used?"/>
              <w:tag w:val="Flexlock Knee Support Used?"/>
              <w:id w:val="516508319"/>
              <w:placeholder>
                <w:docPart w:val="656BB9B7601244D89C50A6464BD09997"/>
              </w:placeholder>
              <w:showingPlcHdr/>
              <w:dropDownList>
                <w:listItem w:value="Choose an item."/>
                <w:listItem w:displayText="High" w:value="High"/>
                <w:listItem w:displayText="Low" w:value="Low"/>
              </w:dropDownList>
            </w:sdtPr>
            <w:sdtEndPr/>
            <w:sdtContent>
              <w:p w14:paraId="0BFA0B9D" w14:textId="77777777" w:rsidR="003C43F1" w:rsidRDefault="003C43F1" w:rsidP="009A527F">
                <w:pPr>
                  <w:spacing w:before="80" w:after="80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  <w:p w14:paraId="129C4A4C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10DB0B4C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3E4D133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FA58A87" w14:textId="77777777" w:rsidTr="009A527F">
        <w:trPr>
          <w:trHeight w:val="293"/>
        </w:trPr>
        <w:tc>
          <w:tcPr>
            <w:tcW w:w="3717" w:type="dxa"/>
            <w:vMerge/>
            <w:shd w:val="clear" w:color="auto" w:fill="EBE2F0"/>
            <w:vAlign w:val="center"/>
          </w:tcPr>
          <w:p w14:paraId="339F6A4E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05BDF254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630638A3" w14:textId="77777777" w:rsidR="003C43F1" w:rsidRPr="00434B8B" w:rsidRDefault="003C43F1" w:rsidP="009A527F">
            <w:pPr>
              <w:pStyle w:val="PurpleHeading"/>
            </w:pPr>
            <w:r w:rsidRPr="00434B8B">
              <w:t>location of knee support on Locating 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Knee Support on Locating Bar"/>
              <w:tag w:val="Location of Knee Support on Locating Bar"/>
              <w:id w:val="-107508609"/>
              <w:placeholder>
                <w:docPart w:val="999BD34B6E6A475BAA5264BE6859CC92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  <w:listItem w:displayText="V" w:value="V"/>
                <w:listItem w:displayText="W" w:value="W"/>
                <w:listItem w:displayText="X" w:value="X"/>
                <w:listItem w:displayText="Y" w:value="Y"/>
                <w:listItem w:displayText="Z" w:value="Z"/>
              </w:dropDownList>
            </w:sdtPr>
            <w:sdtEndPr/>
            <w:sdtContent>
              <w:p w14:paraId="00B7A0EE" w14:textId="77777777" w:rsidR="003C43F1" w:rsidRPr="00A16DCA" w:rsidRDefault="003C43F1" w:rsidP="009A527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2CC01C23" w14:textId="77777777" w:rsidR="003C43F1" w:rsidRDefault="003C43F1" w:rsidP="003C43F1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3C43F1" w:rsidRPr="00434B8B" w14:paraId="6EEB5CD3" w14:textId="77777777" w:rsidTr="009A527F">
        <w:trPr>
          <w:trHeight w:val="196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61042771" w14:textId="77777777" w:rsidR="003C43F1" w:rsidRPr="00434B8B" w:rsidRDefault="003C43F1" w:rsidP="009A527F">
            <w:pPr>
              <w:pStyle w:val="PurpleHeading"/>
            </w:pPr>
            <w:r w:rsidRPr="00434B8B">
              <w:lastRenderedPageBreak/>
              <w:t>Flexlock feet support used?</w:t>
            </w:r>
          </w:p>
        </w:tc>
        <w:tc>
          <w:tcPr>
            <w:tcW w:w="2583" w:type="dxa"/>
            <w:vMerge w:val="restart"/>
            <w:vAlign w:val="center"/>
          </w:tcPr>
          <w:p w14:paraId="776A0F7F" w14:textId="77777777" w:rsidR="003C43F1" w:rsidRPr="00434B8B" w:rsidRDefault="00780393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lock Feet Support Used?"/>
                <w:tag w:val="Feetlock Feet Support Used?"/>
                <w:id w:val="528771018"/>
                <w:placeholder>
                  <w:docPart w:val="17663114FD59456AA990481E586CDD4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3AE183CE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88A5BA9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07877CC" w14:textId="77777777" w:rsidTr="009A527F">
        <w:trPr>
          <w:trHeight w:val="195"/>
        </w:trPr>
        <w:tc>
          <w:tcPr>
            <w:tcW w:w="3717" w:type="dxa"/>
            <w:vMerge/>
            <w:shd w:val="clear" w:color="auto" w:fill="EBE2F0"/>
            <w:vAlign w:val="center"/>
          </w:tcPr>
          <w:p w14:paraId="5655035C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166ED23E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348444A1" w14:textId="77777777" w:rsidR="003C43F1" w:rsidRPr="00434B8B" w:rsidRDefault="003C43F1" w:rsidP="009A527F">
            <w:pPr>
              <w:pStyle w:val="PurpleHeading"/>
            </w:pPr>
            <w:r w:rsidRPr="00434B8B">
              <w:t>location of feet support on locating 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Feet Support on Locating Bar"/>
              <w:tag w:val="Location of Feet Support on Locating Bar"/>
              <w:id w:val="1904323504"/>
              <w:placeholder>
                <w:docPart w:val="F5BB6F251D1343CE813BD04B757437BA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</w:dropDownList>
            </w:sdtPr>
            <w:sdtEndPr/>
            <w:sdtContent>
              <w:p w14:paraId="51499F7E" w14:textId="77777777" w:rsidR="003C43F1" w:rsidRPr="00A16DCA" w:rsidRDefault="003C43F1" w:rsidP="009A527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C43F1" w:rsidRPr="00434B8B" w14:paraId="584047ED" w14:textId="77777777" w:rsidTr="009A527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78988A79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0F053B19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6B8DA5D" w14:textId="77777777" w:rsidR="003C43F1" w:rsidRPr="00434B8B" w:rsidRDefault="003C43F1" w:rsidP="009A527F">
            <w:pPr>
              <w:pStyle w:val="PurpleHeading"/>
            </w:pPr>
            <w:r w:rsidRPr="00434B8B">
              <w:t>Angle of Feet Support</w:t>
            </w:r>
          </w:p>
        </w:tc>
        <w:tc>
          <w:tcPr>
            <w:tcW w:w="1980" w:type="dxa"/>
            <w:vAlign w:val="center"/>
          </w:tcPr>
          <w:p w14:paraId="0C9E090A" w14:textId="77777777" w:rsidR="003C43F1" w:rsidRDefault="00780393" w:rsidP="009A527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alias w:val="Angle of Feet Support"/>
                <w:tag w:val="Angle of Feet Support"/>
                <w:id w:val="718021794"/>
                <w:placeholder>
                  <w:docPart w:val="FB88D9A61C194067B842D842D205BA11"/>
                </w:placeholder>
                <w:showingPlcHdr/>
                <w:dropDownList>
                  <w:listItem w:value="Choose an item."/>
                  <w:listItem w:displayText="0°" w:value="0°"/>
                  <w:listItem w:displayText="5°" w:value="5°"/>
                  <w:listItem w:displayText="10°" w:value="10°"/>
                  <w:listItem w:displayText="15°" w:value="15°"/>
                  <w:listItem w:displayText="20°" w:value="20°"/>
                  <w:listItem w:displayText="25°" w:value="25°"/>
                  <w:listItem w:displayText="30°" w:value="30°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  <w:p w14:paraId="25CD83A6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0F821AC5" w14:textId="77777777" w:rsidTr="009A527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35143A05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6402B35F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6A83062" w14:textId="77777777" w:rsidR="003C43F1" w:rsidRPr="00434B8B" w:rsidRDefault="003C43F1" w:rsidP="009A527F">
            <w:pPr>
              <w:pStyle w:val="PurpleHeading"/>
            </w:pPr>
            <w:r w:rsidRPr="00434B8B">
              <w:t>leg and Foot Strap used?</w:t>
            </w:r>
          </w:p>
        </w:tc>
        <w:tc>
          <w:tcPr>
            <w:tcW w:w="1980" w:type="dxa"/>
            <w:vAlign w:val="center"/>
          </w:tcPr>
          <w:p w14:paraId="0D54F686" w14:textId="77777777" w:rsidR="003C43F1" w:rsidRPr="00434B8B" w:rsidRDefault="00780393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Leg and Foot Strap Used?"/>
                <w:tag w:val="Leg and Foot Strap Used?"/>
                <w:id w:val="609470341"/>
                <w:placeholder>
                  <w:docPart w:val="2B260C2C5F944A2984614E4F68890B0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3C43F1" w:rsidRPr="00434B8B" w14:paraId="6756EE41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D49B1DD" w14:textId="77777777" w:rsidR="003C43F1" w:rsidRPr="00434B8B" w:rsidRDefault="003C43F1" w:rsidP="009A527F">
            <w:pPr>
              <w:pStyle w:val="PurpleHeading"/>
            </w:pPr>
            <w:r w:rsidRPr="00434B8B">
              <w:t>Additional indexable accessory</w:t>
            </w:r>
          </w:p>
        </w:tc>
        <w:tc>
          <w:tcPr>
            <w:tcW w:w="2583" w:type="dxa"/>
            <w:vAlign w:val="center"/>
          </w:tcPr>
          <w:p w14:paraId="5F392AE6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F2F9B90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506FAD44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C80104F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CFF2AAE" w14:textId="77777777" w:rsidR="003C43F1" w:rsidRPr="00434B8B" w:rsidRDefault="003C43F1" w:rsidP="009A527F">
            <w:pPr>
              <w:pStyle w:val="PurpleHeading"/>
            </w:pPr>
            <w:r w:rsidRPr="00434B8B">
              <w:t>Additional indexable accessory</w:t>
            </w:r>
          </w:p>
        </w:tc>
        <w:tc>
          <w:tcPr>
            <w:tcW w:w="2583" w:type="dxa"/>
            <w:vAlign w:val="center"/>
          </w:tcPr>
          <w:p w14:paraId="3414FA60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3D61250" w14:textId="77777777" w:rsidR="003C43F1" w:rsidRPr="00434B8B" w:rsidRDefault="003C43F1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66894DF1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17FE86E9" w14:textId="77777777" w:rsidR="003C43F1" w:rsidRPr="00434B8B" w:rsidRDefault="003C43F1" w:rsidP="003C43F1">
      <w:pPr>
        <w:tabs>
          <w:tab w:val="left" w:pos="4050"/>
        </w:tabs>
        <w:spacing w:before="40" w:after="40" w:line="360" w:lineRule="auto"/>
        <w:rPr>
          <w:rFonts w:cstheme="minorHAnsi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250"/>
        <w:gridCol w:w="3060"/>
        <w:gridCol w:w="1705"/>
      </w:tblGrid>
      <w:tr w:rsidR="003C43F1" w:rsidRPr="00434B8B" w14:paraId="24A62F88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1A8A54D1" w14:textId="77777777" w:rsidR="003C43F1" w:rsidRPr="00434B8B" w:rsidRDefault="003C43F1" w:rsidP="009A527F">
            <w:pPr>
              <w:pStyle w:val="PurpleHeading"/>
            </w:pPr>
            <w:r w:rsidRPr="00434B8B">
              <w:t>Patient hAND GRIPS USED?</w:t>
            </w:r>
          </w:p>
        </w:tc>
        <w:sdt>
          <w:sdtPr>
            <w:rPr>
              <w:rFonts w:cstheme="majorHAnsi"/>
            </w:rPr>
            <w:alias w:val="Patient Hand Grips Used?"/>
            <w:tag w:val="Patient Hand Grips Used?"/>
            <w:id w:val="-810789556"/>
            <w:placeholder>
              <w:docPart w:val="AC737F8CDB2F47F282D837D4A3FD5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015" w:type="dxa"/>
                <w:gridSpan w:val="3"/>
                <w:vAlign w:val="center"/>
              </w:tcPr>
              <w:p w14:paraId="47E483EE" w14:textId="77777777" w:rsidR="003C43F1" w:rsidRPr="00434B8B" w:rsidRDefault="003C43F1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C43F1" w:rsidRPr="00434B8B" w14:paraId="3E6617C5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167A47BB" w14:textId="77777777" w:rsidR="003C43F1" w:rsidRPr="00434B8B" w:rsidRDefault="003C43F1" w:rsidP="009A527F">
            <w:pPr>
              <w:pStyle w:val="PurpleHeading"/>
            </w:pPr>
            <w:r w:rsidRPr="00434B8B">
              <w:t>rIGHT HAND GRIP INDEXED AT</w:t>
            </w:r>
          </w:p>
        </w:tc>
        <w:tc>
          <w:tcPr>
            <w:tcW w:w="2250" w:type="dxa"/>
            <w:vAlign w:val="center"/>
          </w:tcPr>
          <w:p w14:paraId="6C1E83CF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3060" w:type="dxa"/>
            <w:shd w:val="clear" w:color="auto" w:fill="EBE2F0"/>
            <w:vAlign w:val="center"/>
          </w:tcPr>
          <w:p w14:paraId="69B382D9" w14:textId="77777777" w:rsidR="003C43F1" w:rsidRPr="00434B8B" w:rsidRDefault="003C43F1" w:rsidP="009A527F">
            <w:pPr>
              <w:pStyle w:val="PurpleHeading"/>
            </w:pPr>
            <w:r w:rsidRPr="00434B8B">
              <w:t xml:space="preserve">lEFT HAND GRIP INDEXED AT </w:t>
            </w:r>
          </w:p>
        </w:tc>
        <w:tc>
          <w:tcPr>
            <w:tcW w:w="1705" w:type="dxa"/>
            <w:vAlign w:val="center"/>
          </w:tcPr>
          <w:p w14:paraId="26AFB957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6DAAC03F" w14:textId="77777777" w:rsidR="003C43F1" w:rsidRPr="00434B8B" w:rsidRDefault="003C43F1" w:rsidP="003C43F1"/>
    <w:p w14:paraId="5A4BADAB" w14:textId="77777777" w:rsidR="001B18CD" w:rsidRPr="0085434B" w:rsidRDefault="001B18CD" w:rsidP="008F289E">
      <w:pPr>
        <w:rPr>
          <w:rFonts w:cstheme="minorHAnsi"/>
        </w:rPr>
      </w:pPr>
    </w:p>
    <w:sectPr w:rsidR="001B18CD" w:rsidRPr="0085434B" w:rsidSect="001E1024">
      <w:headerReference w:type="default" r:id="rId12"/>
      <w:footerReference w:type="default" r:id="rId13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36234" w14:textId="77777777" w:rsidR="003C43F1" w:rsidRDefault="003C43F1" w:rsidP="00132BCC">
      <w:pPr>
        <w:spacing w:after="0" w:line="240" w:lineRule="auto"/>
      </w:pPr>
      <w:r>
        <w:separator/>
      </w:r>
    </w:p>
  </w:endnote>
  <w:endnote w:type="continuationSeparator" w:id="0">
    <w:p w14:paraId="621149E4" w14:textId="77777777" w:rsidR="003C43F1" w:rsidRDefault="003C43F1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45926" w14:textId="77777777" w:rsidR="003C43F1" w:rsidRPr="00A259DF" w:rsidRDefault="003C43F1" w:rsidP="003C43F1">
    <w:pPr>
      <w:pStyle w:val="Footer"/>
      <w:spacing w:after="120"/>
      <w:rPr>
        <w:rFonts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360881F" wp14:editId="6952EA79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B7740" w14:textId="77777777" w:rsidR="003C43F1" w:rsidRDefault="003C43F1" w:rsidP="003C43F1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3AA725" wp14:editId="102B0891">
                                <wp:extent cx="1350433" cy="486156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0995" cy="5007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088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409B7740" w14:textId="77777777" w:rsidR="003C43F1" w:rsidRDefault="003C43F1" w:rsidP="003C43F1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3AA725" wp14:editId="102B0891">
                          <wp:extent cx="1350433" cy="486156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0995" cy="500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5585E">
        <w:rPr>
          <w:rStyle w:val="Hyperlink"/>
          <w:rFonts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cs="Times New Roman (Body CS)"/>
        <w:color w:val="4098C3"/>
        <w:sz w:val="14"/>
        <w:szCs w:val="16"/>
      </w:rPr>
      <w:t xml:space="preserve">  </w:t>
    </w:r>
    <w:r w:rsidRPr="00ED0FE7">
      <w:rPr>
        <w:rFonts w:cs="Times New Roman (Body CS)"/>
        <w:sz w:val="14"/>
        <w:szCs w:val="16"/>
      </w:rPr>
      <w:t xml:space="preserve">|  </w:t>
    </w:r>
    <w:hyperlink r:id="rId3" w:history="1">
      <w:r>
        <w:rPr>
          <w:rStyle w:val="Hyperlink"/>
          <w:rFonts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cs="Times New Roman (Body CS)"/>
          <w:color w:val="4098C3"/>
          <w:sz w:val="14"/>
          <w:szCs w:val="16"/>
        </w:rPr>
        <w:t>medical.com</w:t>
      </w:r>
    </w:hyperlink>
  </w:p>
  <w:p w14:paraId="453A6B38" w14:textId="6F0B2918" w:rsidR="00132BCC" w:rsidRPr="003C43F1" w:rsidRDefault="003C43F1" w:rsidP="003C43F1">
    <w:pPr>
      <w:rPr>
        <w:rFonts w:cs="Helvetica Neue"/>
        <w:color w:val="26262A"/>
        <w:sz w:val="8"/>
        <w:szCs w:val="8"/>
      </w:rPr>
    </w:pPr>
    <w:r w:rsidRPr="00BA0AB1">
      <w:rPr>
        <w:rFonts w:cs="Helvetica Neue"/>
        <w:color w:val="26262A"/>
        <w:sz w:val="8"/>
        <w:szCs w:val="8"/>
      </w:rPr>
      <w:t>©202</w:t>
    </w:r>
    <w:r>
      <w:rPr>
        <w:rFonts w:cs="Helvetica Neue"/>
        <w:color w:val="26262A"/>
        <w:sz w:val="8"/>
        <w:szCs w:val="8"/>
      </w:rPr>
      <w:t>4</w:t>
    </w:r>
    <w:r w:rsidRPr="00BA0AB1">
      <w:rPr>
        <w:rFonts w:cs="Helvetica Neue"/>
        <w:color w:val="26262A"/>
        <w:sz w:val="8"/>
        <w:szCs w:val="8"/>
      </w:rPr>
      <w:t xml:space="preserve"> CQ </w:t>
    </w:r>
    <w:r>
      <w:rPr>
        <w:rFonts w:cs="Helvetica Neue"/>
        <w:color w:val="26262A"/>
        <w:sz w:val="8"/>
        <w:szCs w:val="8"/>
      </w:rPr>
      <w:t xml:space="preserve">Medical. All rights reserved. Body Pro-Lok, CQ Medical, Clam-Lok, </w:t>
    </w:r>
    <w:proofErr w:type="spellStart"/>
    <w:r>
      <w:rPr>
        <w:rFonts w:cs="Helvetica Neue"/>
        <w:color w:val="26262A"/>
        <w:sz w:val="8"/>
        <w:szCs w:val="8"/>
      </w:rPr>
      <w:t>ComfortCare</w:t>
    </w:r>
    <w:proofErr w:type="spellEnd"/>
    <w:r>
      <w:rPr>
        <w:rFonts w:cs="Helvetica Neue"/>
        <w:color w:val="26262A"/>
        <w:sz w:val="8"/>
        <w:szCs w:val="8"/>
      </w:rPr>
      <w:t xml:space="preserve">, Lok-Bar, ONEBridge, </w:t>
    </w:r>
    <w:proofErr w:type="spellStart"/>
    <w:r>
      <w:rPr>
        <w:rFonts w:cs="Helvetica Neue"/>
        <w:color w:val="26262A"/>
        <w:sz w:val="8"/>
        <w:szCs w:val="8"/>
      </w:rPr>
      <w:t>ONEPlatform</w:t>
    </w:r>
    <w:proofErr w:type="spellEnd"/>
    <w:r>
      <w:rPr>
        <w:rFonts w:cs="Helvetica Neue"/>
        <w:color w:val="26262A"/>
        <w:sz w:val="8"/>
        <w:szCs w:val="8"/>
      </w:rPr>
      <w:t xml:space="preserve">, and Universal </w:t>
    </w:r>
    <w:proofErr w:type="spellStart"/>
    <w:r>
      <w:rPr>
        <w:rFonts w:cs="Helvetica Neue"/>
        <w:color w:val="26262A"/>
        <w:sz w:val="8"/>
        <w:szCs w:val="8"/>
      </w:rPr>
      <w:t>Couchtop</w:t>
    </w:r>
    <w:proofErr w:type="spellEnd"/>
    <w:r>
      <w:rPr>
        <w:rFonts w:cs="Helvetica Neue"/>
        <w:color w:val="26262A"/>
        <w:sz w:val="8"/>
        <w:szCs w:val="8"/>
      </w:rPr>
      <w:t xml:space="preserve"> are trademarks of </w:t>
    </w:r>
    <w:proofErr w:type="spellStart"/>
    <w:r>
      <w:rPr>
        <w:rFonts w:cs="Helvetica Neue"/>
        <w:color w:val="26262A"/>
        <w:sz w:val="8"/>
        <w:szCs w:val="8"/>
      </w:rPr>
      <w:t>Medtec</w:t>
    </w:r>
    <w:proofErr w:type="spellEnd"/>
    <w:r>
      <w:rPr>
        <w:rFonts w:cs="Helvetica Neue"/>
        <w:color w:val="26262A"/>
        <w:sz w:val="8"/>
        <w:szCs w:val="8"/>
      </w:rPr>
      <w:t xml:space="preserve"> LLC. All other trademarks are property of their respective owners. All products may not be licensed in accordance with Canadian law. </w:t>
    </w:r>
    <w:r>
      <w:rPr>
        <w:b/>
        <w:bCs/>
        <w:sz w:val="12"/>
        <w:szCs w:val="12"/>
      </w:rPr>
      <w:t>CQ2</w:t>
    </w:r>
    <w:r w:rsidRPr="00A259DF">
      <w:rPr>
        <w:b/>
        <w:bCs/>
        <w:sz w:val="12"/>
        <w:szCs w:val="12"/>
      </w:rPr>
      <w:t>02</w:t>
    </w:r>
    <w:r>
      <w:rPr>
        <w:b/>
        <w:bCs/>
        <w:sz w:val="12"/>
        <w:szCs w:val="12"/>
      </w:rPr>
      <w:t>4S94</w:t>
    </w:r>
    <w:r w:rsidRPr="00A259DF">
      <w:rPr>
        <w:b/>
        <w:bCs/>
        <w:sz w:val="12"/>
        <w:szCs w:val="12"/>
      </w:rPr>
      <w:t xml:space="preserve"> REV </w:t>
    </w:r>
    <w:r>
      <w:rPr>
        <w:b/>
        <w:bCs/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F21F7" w14:textId="77777777" w:rsidR="003C43F1" w:rsidRDefault="003C43F1" w:rsidP="00132BCC">
      <w:pPr>
        <w:spacing w:after="0" w:line="240" w:lineRule="auto"/>
      </w:pPr>
      <w:r>
        <w:separator/>
      </w:r>
    </w:p>
  </w:footnote>
  <w:footnote w:type="continuationSeparator" w:id="0">
    <w:p w14:paraId="61C96C6A" w14:textId="77777777" w:rsidR="003C43F1" w:rsidRDefault="003C43F1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2D053" w14:textId="4F62B1A5" w:rsidR="003C43F1" w:rsidRPr="00434B8B" w:rsidRDefault="0069005A" w:rsidP="003C43F1">
    <w:pPr>
      <w:spacing w:before="40" w:after="40"/>
      <w:rPr>
        <w:b/>
        <w:bCs/>
        <w:color w:val="32195B"/>
        <w:sz w:val="32"/>
        <w:szCs w:val="32"/>
      </w:rPr>
    </w:pPr>
    <w:r>
      <w:rPr>
        <w:b/>
        <w:bCs/>
        <w:noProof/>
        <w:color w:val="31215B"/>
        <w:sz w:val="32"/>
        <w:szCs w:val="32"/>
      </w:rPr>
      <w:drawing>
        <wp:anchor distT="0" distB="0" distL="114300" distR="114300" simplePos="0" relativeHeight="251667456" behindDoc="0" locked="0" layoutInCell="1" allowOverlap="1" wp14:anchorId="09A8247D" wp14:editId="5448FA90">
          <wp:simplePos x="0" y="0"/>
          <wp:positionH relativeFrom="column">
            <wp:posOffset>3629025</wp:posOffset>
          </wp:positionH>
          <wp:positionV relativeFrom="paragraph">
            <wp:posOffset>-361950</wp:posOffset>
          </wp:positionV>
          <wp:extent cx="3303270" cy="1379855"/>
          <wp:effectExtent l="0" t="0" r="0" b="0"/>
          <wp:wrapSquare wrapText="bothSides"/>
          <wp:docPr id="1436146982" name="Picture 1" descr="A snowboard with a black cov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146982" name="Picture 1" descr="A snowboard with a black cov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3270" cy="1379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43F1" w:rsidRPr="00434B8B">
      <w:rPr>
        <w:b/>
        <w:bCs/>
        <w:color w:val="32195B"/>
        <w:sz w:val="32"/>
        <w:szCs w:val="32"/>
      </w:rPr>
      <w:t>Body Pro-Lok ONE</w:t>
    </w:r>
    <w:r w:rsidR="003C43F1" w:rsidRPr="00434B8B">
      <w:rPr>
        <w:rFonts w:cstheme="minorHAnsi"/>
        <w:b/>
        <w:bCs/>
        <w:color w:val="32195B"/>
        <w:sz w:val="32"/>
        <w:szCs w:val="32"/>
      </w:rPr>
      <w:t>™</w:t>
    </w:r>
    <w:r w:rsidR="003C43F1" w:rsidRPr="00434B8B">
      <w:rPr>
        <w:b/>
        <w:bCs/>
        <w:color w:val="32195B"/>
        <w:sz w:val="32"/>
        <w:szCs w:val="32"/>
      </w:rPr>
      <w:t xml:space="preserve"> System </w:t>
    </w:r>
  </w:p>
  <w:p w14:paraId="61AD8803" w14:textId="7074E42E" w:rsidR="009F2D65" w:rsidRDefault="003C43F1" w:rsidP="003C43F1">
    <w:pPr>
      <w:pStyle w:val="NoSpacing"/>
      <w:spacing w:line="276" w:lineRule="auto"/>
      <w:rPr>
        <w:rFonts w:ascii="Century Gothic" w:hAnsi="Century Gothic"/>
        <w:b/>
        <w:bCs/>
        <w:color w:val="31215B"/>
        <w:sz w:val="32"/>
        <w:szCs w:val="32"/>
      </w:rPr>
    </w:pPr>
    <w:r w:rsidRPr="00434B8B">
      <w:rPr>
        <w:b/>
        <w:bCs/>
        <w:color w:val="32195B"/>
        <w:sz w:val="32"/>
        <w:szCs w:val="32"/>
      </w:rPr>
      <w:t>with Alta™ Multipurpose Device</w:t>
    </w:r>
  </w:p>
  <w:p w14:paraId="5947C9E8" w14:textId="77777777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F1"/>
    <w:rsid w:val="00001E4A"/>
    <w:rsid w:val="00016014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32BCC"/>
    <w:rsid w:val="00141ABA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1E1024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325F62"/>
    <w:rsid w:val="00334C2D"/>
    <w:rsid w:val="003761D0"/>
    <w:rsid w:val="00376C90"/>
    <w:rsid w:val="003772DE"/>
    <w:rsid w:val="00385EBD"/>
    <w:rsid w:val="003865C9"/>
    <w:rsid w:val="003A1E98"/>
    <w:rsid w:val="003A297D"/>
    <w:rsid w:val="003B7B01"/>
    <w:rsid w:val="003C43F1"/>
    <w:rsid w:val="003D5C8A"/>
    <w:rsid w:val="003F04F6"/>
    <w:rsid w:val="003F22BC"/>
    <w:rsid w:val="00400FE5"/>
    <w:rsid w:val="004055E0"/>
    <w:rsid w:val="00420330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1440D"/>
    <w:rsid w:val="00666CAC"/>
    <w:rsid w:val="00671E20"/>
    <w:rsid w:val="00677448"/>
    <w:rsid w:val="0069005A"/>
    <w:rsid w:val="00696275"/>
    <w:rsid w:val="006C74AE"/>
    <w:rsid w:val="006E4A75"/>
    <w:rsid w:val="00702C2E"/>
    <w:rsid w:val="00714B6C"/>
    <w:rsid w:val="0072457D"/>
    <w:rsid w:val="00727FBF"/>
    <w:rsid w:val="00745BAF"/>
    <w:rsid w:val="00780393"/>
    <w:rsid w:val="007D4548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5434B"/>
    <w:rsid w:val="00882B8A"/>
    <w:rsid w:val="008B1A0E"/>
    <w:rsid w:val="008B3251"/>
    <w:rsid w:val="008C0329"/>
    <w:rsid w:val="008C0A50"/>
    <w:rsid w:val="008C2964"/>
    <w:rsid w:val="008F289E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B00EF5"/>
    <w:rsid w:val="00B103B5"/>
    <w:rsid w:val="00B10F74"/>
    <w:rsid w:val="00B158E3"/>
    <w:rsid w:val="00B6737D"/>
    <w:rsid w:val="00B92F58"/>
    <w:rsid w:val="00B96090"/>
    <w:rsid w:val="00B97AB9"/>
    <w:rsid w:val="00BA1432"/>
    <w:rsid w:val="00BB1B9C"/>
    <w:rsid w:val="00BB4262"/>
    <w:rsid w:val="00BC125C"/>
    <w:rsid w:val="00BF0541"/>
    <w:rsid w:val="00C30BE8"/>
    <w:rsid w:val="00C64078"/>
    <w:rsid w:val="00C64C7F"/>
    <w:rsid w:val="00C71166"/>
    <w:rsid w:val="00C72F35"/>
    <w:rsid w:val="00C87CBA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33B6E"/>
    <w:rsid w:val="00D54BA0"/>
    <w:rsid w:val="00D73EB3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32BC"/>
    <w:rsid w:val="00E9603E"/>
    <w:rsid w:val="00E9688E"/>
    <w:rsid w:val="00EA3F0D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C44D67"/>
  <w15:chartTrackingRefBased/>
  <w15:docId w15:val="{6990422B-186E-4986-AA21-91C7309F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3F1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BF0541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F0541"/>
  </w:style>
  <w:style w:type="character" w:customStyle="1" w:styleId="TitleSetupSheetChar">
    <w:name w:val="Title Setup Sheet Char"/>
    <w:basedOn w:val="NoSpacingChar"/>
    <w:link w:val="TitleSetupSheet"/>
    <w:rsid w:val="00BF0541"/>
    <w:rPr>
      <w:rFonts w:ascii="Century Gothic" w:hAnsi="Century Gothic"/>
      <w:b/>
      <w:bCs/>
      <w:color w:val="31215B"/>
      <w:sz w:val="32"/>
      <w:szCs w:val="32"/>
    </w:rPr>
  </w:style>
  <w:style w:type="paragraph" w:customStyle="1" w:styleId="PurpleHeading">
    <w:name w:val="Purple Heading"/>
    <w:basedOn w:val="Normal"/>
    <w:link w:val="PurpleHeadingChar"/>
    <w:qFormat/>
    <w:rsid w:val="003C43F1"/>
    <w:pPr>
      <w:spacing w:before="80" w:after="80" w:line="276" w:lineRule="auto"/>
    </w:pPr>
    <w:rPr>
      <w:rFonts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3C43F1"/>
    <w:rPr>
      <w:rFonts w:ascii="Century Gothic" w:hAnsi="Century Gothic" w:cstheme="majorHAnsi"/>
      <w:b/>
      <w:caps/>
      <w:color w:val="3219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B395DF7EA1483AA4AF16A794A6B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F94AD-28D6-4110-9D21-3D9DA5FAC416}"/>
      </w:docPartPr>
      <w:docPartBody>
        <w:p w:rsidR="00E159C0" w:rsidRDefault="00E159C0" w:rsidP="00E159C0">
          <w:pPr>
            <w:pStyle w:val="54B395DF7EA1483AA4AF16A794A6B06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9C90887514648E4BFECFDCC30AA7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D5523-060D-45A4-BAFD-711D193FA54C}"/>
      </w:docPartPr>
      <w:docPartBody>
        <w:p w:rsidR="00E159C0" w:rsidRDefault="00E159C0" w:rsidP="00E159C0">
          <w:pPr>
            <w:pStyle w:val="59C90887514648E4BFECFDCC30AA7C6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DB58D025D23C4184B8BEA08986178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DABDD-B986-4123-9DC3-EB58E75B39D1}"/>
      </w:docPartPr>
      <w:docPartBody>
        <w:p w:rsidR="00E159C0" w:rsidRDefault="00E159C0" w:rsidP="00E159C0">
          <w:pPr>
            <w:pStyle w:val="DB58D025D23C4184B8BEA08986178BA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AC737F8CDB2F47F282D837D4A3FD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7F4CF-E67B-4FF8-89FE-6288FFFC9378}"/>
      </w:docPartPr>
      <w:docPartBody>
        <w:p w:rsidR="00E159C0" w:rsidRDefault="00E159C0" w:rsidP="00E159C0">
          <w:pPr>
            <w:pStyle w:val="AC737F8CDB2F47F282D837D4A3FD5947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FF652881B27143219DE36385E4FB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AFC50-D8DB-4D9A-B09A-EB50B9FE0956}"/>
      </w:docPartPr>
      <w:docPartBody>
        <w:p w:rsidR="00E159C0" w:rsidRDefault="00E159C0" w:rsidP="00E159C0">
          <w:pPr>
            <w:pStyle w:val="FF652881B27143219DE36385E4FB4429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9F2E3A2506B4BB5AA797737E799C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077EB-585C-49EA-B55A-A921C2A9AE7A}"/>
      </w:docPartPr>
      <w:docPartBody>
        <w:p w:rsidR="00E159C0" w:rsidRDefault="00E159C0" w:rsidP="00E159C0">
          <w:pPr>
            <w:pStyle w:val="59F2E3A2506B4BB5AA797737E799CCBC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8FE92A59F2E4C5D9EA4006000BC2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36403-C2E7-4AC0-9D5B-052981145DC8}"/>
      </w:docPartPr>
      <w:docPartBody>
        <w:p w:rsidR="00E159C0" w:rsidRDefault="00E159C0" w:rsidP="00E159C0">
          <w:pPr>
            <w:pStyle w:val="58FE92A59F2E4C5D9EA4006000BC248F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656BB9B7601244D89C50A6464BD09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5F970-D76B-4B9E-9E73-2462D2EAECB0}"/>
      </w:docPartPr>
      <w:docPartBody>
        <w:p w:rsidR="00E159C0" w:rsidRDefault="00E159C0" w:rsidP="00E159C0">
          <w:pPr>
            <w:pStyle w:val="656BB9B7601244D89C50A6464BD09997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999BD34B6E6A475BAA5264BE6859C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47224-1F24-4C54-87FB-E9FF53ADCAEB}"/>
      </w:docPartPr>
      <w:docPartBody>
        <w:p w:rsidR="00E159C0" w:rsidRDefault="00E159C0" w:rsidP="00E159C0">
          <w:pPr>
            <w:pStyle w:val="999BD34B6E6A475BAA5264BE6859CC9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17663114FD59456AA990481E586C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4AD02-ED55-4CA4-8B5D-7CBFFF79D110}"/>
      </w:docPartPr>
      <w:docPartBody>
        <w:p w:rsidR="00E159C0" w:rsidRDefault="00E159C0" w:rsidP="00E159C0">
          <w:pPr>
            <w:pStyle w:val="17663114FD59456AA990481E586CDD41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F5BB6F251D1343CE813BD04B75743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FCB3-EFF1-4DD3-9D4C-D19CBA7C428D}"/>
      </w:docPartPr>
      <w:docPartBody>
        <w:p w:rsidR="00E159C0" w:rsidRDefault="00E159C0" w:rsidP="00E159C0">
          <w:pPr>
            <w:pStyle w:val="F5BB6F251D1343CE813BD04B757437BA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FB88D9A61C194067B842D842D205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7ED83-6FB8-4A70-B7E8-C090B0C96584}"/>
      </w:docPartPr>
      <w:docPartBody>
        <w:p w:rsidR="00E159C0" w:rsidRDefault="00E159C0" w:rsidP="00E159C0">
          <w:pPr>
            <w:pStyle w:val="FB88D9A61C194067B842D842D205BA11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2B260C2C5F944A2984614E4F68890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D90FD-DB39-4DDE-8668-71752877302C}"/>
      </w:docPartPr>
      <w:docPartBody>
        <w:p w:rsidR="00E159C0" w:rsidRDefault="00E159C0" w:rsidP="00E159C0">
          <w:pPr>
            <w:pStyle w:val="2B260C2C5F944A2984614E4F68890B05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2A337A9BEC9746369625C22BD2283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D12F8-F440-4FE2-914A-63F808C5A295}"/>
      </w:docPartPr>
      <w:docPartBody>
        <w:p w:rsidR="00B84C87" w:rsidRDefault="00B84C87" w:rsidP="00B84C87">
          <w:pPr>
            <w:pStyle w:val="2A337A9BEC9746369625C22BD22837AF"/>
          </w:pPr>
          <w:r w:rsidRPr="009265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charset w:val="00"/>
    <w:family w:val="auto"/>
    <w:pitch w:val="variable"/>
    <w:sig w:usb0="E50002FF" w:usb1="500079DB" w:usb2="0000001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C0"/>
    <w:rsid w:val="00B84C87"/>
    <w:rsid w:val="00E1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4C87"/>
    <w:rPr>
      <w:color w:val="808080"/>
    </w:rPr>
  </w:style>
  <w:style w:type="paragraph" w:customStyle="1" w:styleId="54B395DF7EA1483AA4AF16A794A6B06B">
    <w:name w:val="54B395DF7EA1483AA4AF16A794A6B06B"/>
    <w:rsid w:val="00E159C0"/>
  </w:style>
  <w:style w:type="paragraph" w:customStyle="1" w:styleId="59C90887514648E4BFECFDCC30AA7C6B">
    <w:name w:val="59C90887514648E4BFECFDCC30AA7C6B"/>
    <w:rsid w:val="00E159C0"/>
  </w:style>
  <w:style w:type="paragraph" w:customStyle="1" w:styleId="D6048B124B08434A946E7B0FC79D2E23">
    <w:name w:val="D6048B124B08434A946E7B0FC79D2E23"/>
    <w:rsid w:val="00E159C0"/>
  </w:style>
  <w:style w:type="paragraph" w:customStyle="1" w:styleId="DB58D025D23C4184B8BEA08986178BA6">
    <w:name w:val="DB58D025D23C4184B8BEA08986178BA6"/>
    <w:rsid w:val="00E159C0"/>
  </w:style>
  <w:style w:type="paragraph" w:customStyle="1" w:styleId="AC737F8CDB2F47F282D837D4A3FD5947">
    <w:name w:val="AC737F8CDB2F47F282D837D4A3FD5947"/>
    <w:rsid w:val="00E159C0"/>
  </w:style>
  <w:style w:type="paragraph" w:customStyle="1" w:styleId="FF652881B27143219DE36385E4FB4429">
    <w:name w:val="FF652881B27143219DE36385E4FB4429"/>
    <w:rsid w:val="00E159C0"/>
  </w:style>
  <w:style w:type="paragraph" w:customStyle="1" w:styleId="59F2E3A2506B4BB5AA797737E799CCBC">
    <w:name w:val="59F2E3A2506B4BB5AA797737E799CCBC"/>
    <w:rsid w:val="00E159C0"/>
  </w:style>
  <w:style w:type="paragraph" w:customStyle="1" w:styleId="58FE92A59F2E4C5D9EA4006000BC248F">
    <w:name w:val="58FE92A59F2E4C5D9EA4006000BC248F"/>
    <w:rsid w:val="00E159C0"/>
  </w:style>
  <w:style w:type="paragraph" w:customStyle="1" w:styleId="656BB9B7601244D89C50A6464BD09997">
    <w:name w:val="656BB9B7601244D89C50A6464BD09997"/>
    <w:rsid w:val="00E159C0"/>
  </w:style>
  <w:style w:type="paragraph" w:customStyle="1" w:styleId="999BD34B6E6A475BAA5264BE6859CC92">
    <w:name w:val="999BD34B6E6A475BAA5264BE6859CC92"/>
    <w:rsid w:val="00E159C0"/>
  </w:style>
  <w:style w:type="paragraph" w:customStyle="1" w:styleId="17663114FD59456AA990481E586CDD41">
    <w:name w:val="17663114FD59456AA990481E586CDD41"/>
    <w:rsid w:val="00E159C0"/>
  </w:style>
  <w:style w:type="paragraph" w:customStyle="1" w:styleId="F5BB6F251D1343CE813BD04B757437BA">
    <w:name w:val="F5BB6F251D1343CE813BD04B757437BA"/>
    <w:rsid w:val="00E159C0"/>
  </w:style>
  <w:style w:type="paragraph" w:customStyle="1" w:styleId="FB88D9A61C194067B842D842D205BA11">
    <w:name w:val="FB88D9A61C194067B842D842D205BA11"/>
    <w:rsid w:val="00E159C0"/>
  </w:style>
  <w:style w:type="paragraph" w:customStyle="1" w:styleId="2B260C2C5F944A2984614E4F68890B05">
    <w:name w:val="2B260C2C5F944A2984614E4F68890B05"/>
    <w:rsid w:val="00E159C0"/>
  </w:style>
  <w:style w:type="paragraph" w:customStyle="1" w:styleId="5A8B9482179340268C6967D5DE60AB5E">
    <w:name w:val="5A8B9482179340268C6967D5DE60AB5E"/>
    <w:rsid w:val="00B84C87"/>
    <w:pPr>
      <w:spacing w:line="278" w:lineRule="auto"/>
    </w:pPr>
    <w:rPr>
      <w:sz w:val="24"/>
      <w:szCs w:val="24"/>
    </w:rPr>
  </w:style>
  <w:style w:type="paragraph" w:customStyle="1" w:styleId="277DE693964D4E628F40073FE53F7256">
    <w:name w:val="277DE693964D4E628F40073FE53F7256"/>
    <w:rsid w:val="00B84C87"/>
    <w:pPr>
      <w:spacing w:line="278" w:lineRule="auto"/>
    </w:pPr>
    <w:rPr>
      <w:sz w:val="24"/>
      <w:szCs w:val="24"/>
    </w:rPr>
  </w:style>
  <w:style w:type="paragraph" w:customStyle="1" w:styleId="38BF5055E26647A8B1DFB5D68C066706">
    <w:name w:val="38BF5055E26647A8B1DFB5D68C066706"/>
    <w:rsid w:val="00B84C87"/>
    <w:pPr>
      <w:spacing w:line="278" w:lineRule="auto"/>
    </w:pPr>
    <w:rPr>
      <w:sz w:val="24"/>
      <w:szCs w:val="24"/>
    </w:rPr>
  </w:style>
  <w:style w:type="paragraph" w:customStyle="1" w:styleId="D6C499E1555C4D4CA51C959C56B209C3">
    <w:name w:val="D6C499E1555C4D4CA51C959C56B209C3"/>
    <w:rsid w:val="00B84C87"/>
    <w:pPr>
      <w:spacing w:line="278" w:lineRule="auto"/>
    </w:pPr>
    <w:rPr>
      <w:sz w:val="24"/>
      <w:szCs w:val="24"/>
    </w:rPr>
  </w:style>
  <w:style w:type="paragraph" w:customStyle="1" w:styleId="A09E2BC2093F428DB19BF27088CA5287">
    <w:name w:val="A09E2BC2093F428DB19BF27088CA5287"/>
    <w:rsid w:val="00B84C87"/>
    <w:pPr>
      <w:spacing w:line="278" w:lineRule="auto"/>
    </w:pPr>
    <w:rPr>
      <w:sz w:val="24"/>
      <w:szCs w:val="24"/>
    </w:rPr>
  </w:style>
  <w:style w:type="paragraph" w:customStyle="1" w:styleId="2A337A9BEC9746369625C22BD22837AF">
    <w:name w:val="2A337A9BEC9746369625C22BD22837AF"/>
    <w:rsid w:val="00B84C8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8</TotalTime>
  <Pages>3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Kelly Hazelett</cp:lastModifiedBy>
  <cp:revision>4</cp:revision>
  <dcterms:created xsi:type="dcterms:W3CDTF">2024-05-02T16:59:00Z</dcterms:created>
  <dcterms:modified xsi:type="dcterms:W3CDTF">2024-05-02T17:49:00Z</dcterms:modified>
</cp:coreProperties>
</file>